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D5" w:rsidRDefault="00750DD5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50DD5" w:rsidRPr="00A06946" w:rsidRDefault="00750DD5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/>
          <w:sz w:val="24"/>
          <w:szCs w:val="24"/>
        </w:rPr>
      </w:pPr>
      <w:r w:rsidRPr="00A06946">
        <w:rPr>
          <w:rFonts w:ascii="Times New Roman" w:hAnsi="Times New Roman"/>
          <w:sz w:val="24"/>
          <w:szCs w:val="24"/>
        </w:rPr>
        <w:t>Приложение № 1</w:t>
      </w:r>
    </w:p>
    <w:p w:rsidR="00750DD5" w:rsidRPr="00A06946" w:rsidRDefault="00750DD5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/>
          <w:b/>
          <w:sz w:val="24"/>
          <w:szCs w:val="24"/>
        </w:rPr>
      </w:pPr>
      <w:r w:rsidRPr="00A06946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/>
          <w:sz w:val="24"/>
          <w:szCs w:val="24"/>
        </w:rPr>
        <w:t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750DD5" w:rsidRDefault="00750DD5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750DD5" w:rsidRPr="00B86174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>: 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05257">
        <w:rPr>
          <w:rFonts w:ascii="Times New Roman" w:hAnsi="Times New Roman" w:cs="Times New Roman"/>
          <w:sz w:val="24"/>
          <w:szCs w:val="24"/>
        </w:rPr>
        <w:t>_</w:t>
      </w:r>
    </w:p>
    <w:p w:rsidR="00750DD5" w:rsidRPr="000A22CF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0A22CF"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 баллов (прилагаю справку ____   </w:t>
      </w:r>
    </w:p>
    <w:p w:rsidR="00750DD5" w:rsidRPr="000A22CF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0A22CF"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750DD5" w:rsidRPr="00F9381D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 w:rsidRPr="000A22CF"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750DD5" w:rsidRPr="00F9381D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образовательных организаций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750DD5" w:rsidRPr="00605257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750DD5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750DD5" w:rsidRDefault="00750DD5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/>
          <w:sz w:val="24"/>
          <w:szCs w:val="24"/>
        </w:rPr>
      </w:pPr>
    </w:p>
    <w:p w:rsidR="00750DD5" w:rsidRPr="0069704B" w:rsidRDefault="00750DD5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0DD5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DD5" w:rsidRDefault="00750DD5" w:rsidP="00F65513">
      <w:r>
        <w:separator/>
      </w:r>
    </w:p>
  </w:endnote>
  <w:endnote w:type="continuationSeparator" w:id="1">
    <w:p w:rsidR="00750DD5" w:rsidRDefault="00750DD5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DD5" w:rsidRDefault="00750DD5" w:rsidP="00F65513">
      <w:r>
        <w:separator/>
      </w:r>
    </w:p>
  </w:footnote>
  <w:footnote w:type="continuationSeparator" w:id="1">
    <w:p w:rsidR="00750DD5" w:rsidRDefault="00750DD5" w:rsidP="00F65513">
      <w:r>
        <w:continuationSeparator/>
      </w:r>
    </w:p>
  </w:footnote>
  <w:footnote w:id="2">
    <w:p w:rsidR="00750DD5" w:rsidRDefault="00750DD5" w:rsidP="0069704B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FootnoteReference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513"/>
    <w:rsid w:val="000A22CF"/>
    <w:rsid w:val="004D35D5"/>
    <w:rsid w:val="005259AA"/>
    <w:rsid w:val="00605257"/>
    <w:rsid w:val="006725B8"/>
    <w:rsid w:val="0069704B"/>
    <w:rsid w:val="00750DD5"/>
    <w:rsid w:val="008741FF"/>
    <w:rsid w:val="00904D0F"/>
    <w:rsid w:val="00907EF4"/>
    <w:rsid w:val="009C414D"/>
    <w:rsid w:val="00A06946"/>
    <w:rsid w:val="00B37094"/>
    <w:rsid w:val="00B86174"/>
    <w:rsid w:val="00C660BB"/>
    <w:rsid w:val="00D11E43"/>
    <w:rsid w:val="00F65513"/>
    <w:rsid w:val="00F9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513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6551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6551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F6551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23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412</Words>
  <Characters>2349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Заярина</dc:creator>
  <cp:keywords/>
  <dc:description/>
  <cp:lastModifiedBy>Ильдар</cp:lastModifiedBy>
  <cp:revision>2</cp:revision>
  <dcterms:created xsi:type="dcterms:W3CDTF">2014-11-20T18:46:00Z</dcterms:created>
  <dcterms:modified xsi:type="dcterms:W3CDTF">2014-11-20T18:46:00Z</dcterms:modified>
</cp:coreProperties>
</file>